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80226" w:rsidRDefault="002A5274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866667" wp14:editId="5F133CE1">
                <wp:simplePos x="0" y="0"/>
                <wp:positionH relativeFrom="column">
                  <wp:posOffset>2451100</wp:posOffset>
                </wp:positionH>
                <wp:positionV relativeFrom="paragraph">
                  <wp:posOffset>2146300</wp:posOffset>
                </wp:positionV>
                <wp:extent cx="6045200" cy="1676400"/>
                <wp:effectExtent l="3175" t="0" r="0" b="3175"/>
                <wp:wrapSquare wrapText="bothSides"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Default="00616B99" w:rsidP="00616B99">
                            <w:pPr>
                              <w:pStyle w:val="BodyCopy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Stress is perceived by the body, as a threat and therefore the body reacts by </w:t>
                            </w:r>
                            <w:proofErr w:type="spellStart"/>
                            <w:r>
                              <w:t>amping</w:t>
                            </w:r>
                            <w:proofErr w:type="spellEnd"/>
                            <w:r>
                              <w:t xml:space="preserve"> up the protective capabilities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The hypothalamus signals the adrenal glands to release the hormones of adrenaline and cortisol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Adrenaline increases the heart rate, elevates BP and boosts the supply of energy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Cortisol increases glucose in the blood stream, increases the use of glucose by the brain and increases our body’s ability to repair tissues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“Fight-or-Flight” response is normally self-limiting, however if there is an ever present stressor it is always on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Long term effects of overexposure put a person at risk for: anxiety, depression, digestive problems, heart disease, sleep problems, weight gain and memory difficulties</w:t>
                            </w:r>
                          </w:p>
                          <w:p w:rsidR="00180226" w:rsidRPr="00802558" w:rsidRDefault="00180226" w:rsidP="0018022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6666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93pt;margin-top:169pt;width:476pt;height:13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" filled="f" stroked="f">
                <v:textbox inset="0,0,0,0">
                  <w:txbxContent>
                    <w:p w:rsidR="00180226" w:rsidRDefault="00616B99" w:rsidP="00616B99">
                      <w:pPr>
                        <w:pStyle w:val="BodyCopy"/>
                        <w:numPr>
                          <w:ilvl w:val="0"/>
                          <w:numId w:val="2"/>
                        </w:numPr>
                      </w:pPr>
                      <w:r>
                        <w:t xml:space="preserve">Stress is perceived by the body, as a threat and therefore the body reacts by </w:t>
                      </w:r>
                      <w:proofErr w:type="spellStart"/>
                      <w:r>
                        <w:t>amping</w:t>
                      </w:r>
                      <w:proofErr w:type="spellEnd"/>
                      <w:r>
                        <w:t xml:space="preserve"> up the protective capabilities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1"/>
                          <w:numId w:val="2"/>
                        </w:numPr>
                      </w:pPr>
                      <w:r>
                        <w:t>The hypothalamus signals the adrenal glands to release the hormones of adrenaline and cortisol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1"/>
                          <w:numId w:val="2"/>
                        </w:numPr>
                      </w:pPr>
                      <w:r>
                        <w:t>Adrenaline increases the heart rate, elevates BP and boosts the supply of energy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1"/>
                          <w:numId w:val="2"/>
                        </w:numPr>
                      </w:pPr>
                      <w:r>
                        <w:t>Cortisol increases glucose in the blood stream, increases the use of glucose by the brain and increases our body’s ability to repair tissues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0"/>
                          <w:numId w:val="2"/>
                        </w:numPr>
                      </w:pPr>
                      <w:r>
                        <w:t>“Fight-or-Flight” response is normally self-limiting, however if there is an ever present stressor it is always on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1"/>
                          <w:numId w:val="2"/>
                        </w:numPr>
                      </w:pPr>
                      <w:r>
                        <w:t>Long term effects of overexposure put a person at risk for: anxiety, depression, digestive problems, heart disease, sleep problems, weight gain and memory difficulties</w:t>
                      </w:r>
                    </w:p>
                    <w:p w:rsidR="00180226" w:rsidRPr="00802558" w:rsidRDefault="00180226" w:rsidP="0018022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35FE625" wp14:editId="610CC426">
                <wp:simplePos x="0" y="0"/>
                <wp:positionH relativeFrom="column">
                  <wp:posOffset>5387552</wp:posOffset>
                </wp:positionH>
                <wp:positionV relativeFrom="paragraph">
                  <wp:posOffset>3896148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74" w:rsidRPr="002A5274" w:rsidRDefault="002A5274" w:rsidP="002A5274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2A5274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Stress Management:</w:t>
                            </w:r>
                          </w:p>
                          <w:p w:rsidR="002A5274" w:rsidRPr="002A5274" w:rsidRDefault="002A5274" w:rsidP="002A5274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Eating a healthy diet, </w:t>
                            </w:r>
                            <w:r w:rsidRPr="002A5274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regular exercise and plenty of sleep</w:t>
                            </w:r>
                          </w:p>
                          <w:p w:rsidR="002A5274" w:rsidRPr="002A5274" w:rsidRDefault="002A5274" w:rsidP="002A5274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2A5274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Practicing relaxation techniques or learning to meditate</w:t>
                            </w:r>
                          </w:p>
                          <w:p w:rsidR="002A5274" w:rsidRPr="002A5274" w:rsidRDefault="002A5274" w:rsidP="002A5274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2A5274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Fostering healthy friendships</w:t>
                            </w:r>
                          </w:p>
                          <w:p w:rsidR="002A5274" w:rsidRPr="002A5274" w:rsidRDefault="002A5274" w:rsidP="002A5274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2A5274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Having a sense of humor</w:t>
                            </w:r>
                          </w:p>
                          <w:p w:rsidR="002A5274" w:rsidRPr="002A5274" w:rsidRDefault="002A5274" w:rsidP="002A5274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2A5274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Seeking professional counseling when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FE625" id="Text Box 2" o:spid="_x0000_s1027" type="#_x0000_t202" style="position:absolute;margin-left:424.2pt;margin-top:306.8pt;width:185.9pt;height:110.6pt;z-index:251667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">
                <v:textbox style="mso-fit-shape-to-text:t">
                  <w:txbxContent>
                    <w:p w:rsidR="002A5274" w:rsidRPr="002A5274" w:rsidRDefault="002A5274" w:rsidP="002A5274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color w:val="70AD47" w:themeColor="accent6"/>
                        </w:rPr>
                      </w:pPr>
                      <w:r w:rsidRPr="002A5274">
                        <w:rPr>
                          <w:rFonts w:ascii="Arial" w:hAnsi="Arial" w:cs="Arial"/>
                          <w:color w:val="70AD47" w:themeColor="accent6"/>
                        </w:rPr>
                        <w:t>Stress Management:</w:t>
                      </w:r>
                    </w:p>
                    <w:p w:rsidR="002A5274" w:rsidRPr="002A5274" w:rsidRDefault="002A5274" w:rsidP="002A5274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70AD47" w:themeColor="accent6"/>
                        </w:rPr>
                      </w:pPr>
                      <w:r>
                        <w:rPr>
                          <w:rFonts w:ascii="Arial" w:hAnsi="Arial" w:cs="Arial"/>
                          <w:color w:val="70AD47" w:themeColor="accent6"/>
                        </w:rPr>
                        <w:t xml:space="preserve">Eating a healthy diet, </w:t>
                      </w:r>
                      <w:r w:rsidRPr="002A5274">
                        <w:rPr>
                          <w:rFonts w:ascii="Arial" w:hAnsi="Arial" w:cs="Arial"/>
                          <w:color w:val="70AD47" w:themeColor="accent6"/>
                        </w:rPr>
                        <w:t>regular exercise and plenty of sleep</w:t>
                      </w:r>
                    </w:p>
                    <w:p w:rsidR="002A5274" w:rsidRPr="002A5274" w:rsidRDefault="002A5274" w:rsidP="002A5274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70AD47" w:themeColor="accent6"/>
                        </w:rPr>
                      </w:pPr>
                      <w:r w:rsidRPr="002A5274">
                        <w:rPr>
                          <w:rFonts w:ascii="Arial" w:hAnsi="Arial" w:cs="Arial"/>
                          <w:color w:val="70AD47" w:themeColor="accent6"/>
                        </w:rPr>
                        <w:t>Practicing relaxation techniques or learning to meditate</w:t>
                      </w:r>
                    </w:p>
                    <w:p w:rsidR="002A5274" w:rsidRPr="002A5274" w:rsidRDefault="002A5274" w:rsidP="002A5274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70AD47" w:themeColor="accent6"/>
                        </w:rPr>
                      </w:pPr>
                      <w:r w:rsidRPr="002A5274">
                        <w:rPr>
                          <w:rFonts w:ascii="Arial" w:hAnsi="Arial" w:cs="Arial"/>
                          <w:color w:val="70AD47" w:themeColor="accent6"/>
                        </w:rPr>
                        <w:t>Fostering healthy friendships</w:t>
                      </w:r>
                    </w:p>
                    <w:p w:rsidR="002A5274" w:rsidRPr="002A5274" w:rsidRDefault="002A5274" w:rsidP="002A5274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70AD47" w:themeColor="accent6"/>
                        </w:rPr>
                      </w:pPr>
                      <w:r w:rsidRPr="002A5274">
                        <w:rPr>
                          <w:rFonts w:ascii="Arial" w:hAnsi="Arial" w:cs="Arial"/>
                          <w:color w:val="70AD47" w:themeColor="accent6"/>
                        </w:rPr>
                        <w:t>Having a sense of humor</w:t>
                      </w:r>
                    </w:p>
                    <w:p w:rsidR="002A5274" w:rsidRPr="002A5274" w:rsidRDefault="002A5274" w:rsidP="002A5274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70AD47" w:themeColor="accent6"/>
                        </w:rPr>
                      </w:pPr>
                      <w:r w:rsidRPr="002A5274">
                        <w:rPr>
                          <w:rFonts w:ascii="Arial" w:hAnsi="Arial" w:cs="Arial"/>
                          <w:color w:val="70AD47" w:themeColor="accent6"/>
                        </w:rPr>
                        <w:t>Seeking professional counseling when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CDD42D" wp14:editId="10518B2E">
                <wp:simplePos x="0" y="0"/>
                <wp:positionH relativeFrom="column">
                  <wp:posOffset>-436034</wp:posOffset>
                </wp:positionH>
                <wp:positionV relativeFrom="paragraph">
                  <wp:posOffset>5376334</wp:posOffset>
                </wp:positionV>
                <wp:extent cx="2286000" cy="1473200"/>
                <wp:effectExtent l="0" t="3175" r="3175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274" w:rsidRDefault="002A5274" w:rsidP="00616B99">
                            <w:pPr>
                              <w:pStyle w:val="YourNameHere"/>
                            </w:pPr>
                            <w:r>
                              <w:t>RESOURCES:</w:t>
                            </w:r>
                          </w:p>
                          <w:p w:rsidR="002A5274" w:rsidRDefault="002A5274" w:rsidP="00616B99">
                            <w:pPr>
                              <w:pStyle w:val="YourNameHere"/>
                            </w:pPr>
                          </w:p>
                          <w:p w:rsidR="00616B99" w:rsidRDefault="00616B99" w:rsidP="00616B99">
                            <w:pPr>
                              <w:pStyle w:val="YourNameHere"/>
                            </w:pPr>
                            <w:r>
                              <w:t>American Psychological Association</w:t>
                            </w:r>
                          </w:p>
                          <w:p w:rsidR="00616B99" w:rsidRDefault="00616B99" w:rsidP="00616B99">
                            <w:pPr>
                              <w:pStyle w:val="YourNameHere"/>
                            </w:pPr>
                            <w:r>
                              <w:t>National Institute of Health</w:t>
                            </w:r>
                          </w:p>
                          <w:p w:rsidR="00616B99" w:rsidRDefault="00616B99" w:rsidP="00616B99">
                            <w:pPr>
                              <w:pStyle w:val="YourNameHere"/>
                            </w:pPr>
                            <w:proofErr w:type="spellStart"/>
                            <w:r>
                              <w:t>PsychCentral</w:t>
                            </w:r>
                            <w:proofErr w:type="spellEnd"/>
                          </w:p>
                          <w:p w:rsidR="00616B99" w:rsidRPr="00616B99" w:rsidRDefault="00616B99" w:rsidP="00616B99">
                            <w:pPr>
                              <w:pStyle w:val="YourNameHere"/>
                            </w:pPr>
                            <w:r>
                              <w:t>Mayo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D42D" id="Text Box 10" o:spid="_x0000_s1028" type="#_x0000_t202" style="position:absolute;margin-left:-34.35pt;margin-top:423.35pt;width:180pt;height:11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sYvAIAAMI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" filled="f" stroked="f">
                <v:textbox>
                  <w:txbxContent>
                    <w:p w:rsidR="002A5274" w:rsidRDefault="002A5274" w:rsidP="00616B99">
                      <w:pPr>
                        <w:pStyle w:val="YourNameHere"/>
                      </w:pPr>
                      <w:r>
                        <w:t>RESOURCES:</w:t>
                      </w:r>
                    </w:p>
                    <w:p w:rsidR="002A5274" w:rsidRDefault="002A5274" w:rsidP="00616B99">
                      <w:pPr>
                        <w:pStyle w:val="YourNameHere"/>
                      </w:pPr>
                    </w:p>
                    <w:p w:rsidR="00616B99" w:rsidRDefault="00616B99" w:rsidP="00616B99">
                      <w:pPr>
                        <w:pStyle w:val="YourNameHere"/>
                      </w:pPr>
                      <w:r>
                        <w:t>American Psychological Association</w:t>
                      </w:r>
                    </w:p>
                    <w:p w:rsidR="00616B99" w:rsidRDefault="00616B99" w:rsidP="00616B99">
                      <w:pPr>
                        <w:pStyle w:val="YourNameHere"/>
                      </w:pPr>
                      <w:r>
                        <w:t>National Institute of Health</w:t>
                      </w:r>
                    </w:p>
                    <w:p w:rsidR="00616B99" w:rsidRDefault="00616B99" w:rsidP="00616B99">
                      <w:pPr>
                        <w:pStyle w:val="YourNameHere"/>
                      </w:pPr>
                      <w:proofErr w:type="spellStart"/>
                      <w:r>
                        <w:t>PsychCentral</w:t>
                      </w:r>
                      <w:proofErr w:type="spellEnd"/>
                    </w:p>
                    <w:p w:rsidR="00616B99" w:rsidRPr="00616B99" w:rsidRDefault="00616B99" w:rsidP="00616B99">
                      <w:pPr>
                        <w:pStyle w:val="YourNameHere"/>
                      </w:pPr>
                      <w:r>
                        <w:t>Mayo Clinic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552C78" wp14:editId="1597B962">
                <wp:simplePos x="0" y="0"/>
                <wp:positionH relativeFrom="column">
                  <wp:posOffset>-787400</wp:posOffset>
                </wp:positionH>
                <wp:positionV relativeFrom="paragraph">
                  <wp:posOffset>3318933</wp:posOffset>
                </wp:positionV>
                <wp:extent cx="2801620" cy="880534"/>
                <wp:effectExtent l="0" t="0" r="17780" b="1524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880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Pr="004F11E8" w:rsidRDefault="00180226" w:rsidP="00180226">
                            <w:pPr>
                              <w:pStyle w:val="PULLQUOTE"/>
                            </w:pPr>
                            <w:r w:rsidRPr="004F11E8">
                              <w:t>“</w:t>
                            </w:r>
                            <w:r w:rsidR="002A5274">
                              <w:t>The greatest weapon against stress is our ability to choose one thought over another</w:t>
                            </w:r>
                            <w:r w:rsidRPr="004F11E8">
                              <w:t>.”</w:t>
                            </w:r>
                            <w:r w:rsidR="002A5274">
                              <w:t>- William James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52C78" id="Text Box 9" o:spid="_x0000_s1029" type="#_x0000_t202" style="position:absolute;margin-left:-62pt;margin-top:261.35pt;width:220.6pt;height:69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XJrwIAALE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" filled="f" stroked="f">
                <v:textbox inset="0,0,0,0">
                  <w:txbxContent>
                    <w:p w:rsidR="00180226" w:rsidRPr="004F11E8" w:rsidRDefault="00180226" w:rsidP="00180226">
                      <w:pPr>
                        <w:pStyle w:val="PULLQUOTE"/>
                      </w:pPr>
                      <w:r w:rsidRPr="004F11E8">
                        <w:t>“</w:t>
                      </w:r>
                      <w:r w:rsidR="002A5274">
                        <w:t>The greatest weapon against stress is our ability to choose one thought over another</w:t>
                      </w:r>
                      <w:r w:rsidRPr="004F11E8">
                        <w:t>.”</w:t>
                      </w:r>
                      <w:r w:rsidR="002A5274">
                        <w:t>- William James</w:t>
                      </w: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AFAA82" wp14:editId="062D2921">
                <wp:simplePos x="0" y="0"/>
                <wp:positionH relativeFrom="column">
                  <wp:posOffset>1993900</wp:posOffset>
                </wp:positionH>
                <wp:positionV relativeFrom="paragraph">
                  <wp:posOffset>4004310</wp:posOffset>
                </wp:positionV>
                <wp:extent cx="2857500" cy="2399030"/>
                <wp:effectExtent l="3175" t="381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Default="00616B99" w:rsidP="00180226">
                            <w:pPr>
                              <w:pStyle w:val="call-outtexthere"/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</w:rPr>
                              <w:t>The Link between Poverty and Stress:</w:t>
                            </w:r>
                          </w:p>
                          <w:p w:rsidR="00616B99" w:rsidRPr="00616B99" w:rsidRDefault="00616B99" w:rsidP="00616B99">
                            <w:pPr>
                              <w:pStyle w:val="call-outtexthere"/>
                              <w:numPr>
                                <w:ilvl w:val="0"/>
                                <w:numId w:val="3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A5A5A5" w:themeColor="accent3"/>
                              </w:rPr>
                              <w:t>Those in Poverty are more likely to develop diabetes, hypertension, depression, and anxiety</w:t>
                            </w:r>
                          </w:p>
                          <w:p w:rsidR="00616B99" w:rsidRPr="00616B99" w:rsidRDefault="00616B99" w:rsidP="00616B99">
                            <w:pPr>
                              <w:pStyle w:val="call-outtexthere"/>
                              <w:numPr>
                                <w:ilvl w:val="0"/>
                                <w:numId w:val="3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A5A5A5" w:themeColor="accent3"/>
                              </w:rPr>
                              <w:t>Children of poverty suffer from difficulty with cognitive function and memory</w:t>
                            </w:r>
                          </w:p>
                          <w:p w:rsidR="00180226" w:rsidRPr="00616B99" w:rsidRDefault="00180226" w:rsidP="00180226">
                            <w:pPr>
                              <w:pStyle w:val="call-outtexthere"/>
                              <w:rPr>
                                <w:color w:val="70AD47" w:themeColor="accent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AA82" id="Text Box 12" o:spid="_x0000_s1030" type="#_x0000_t202" style="position:absolute;margin-left:157pt;margin-top:315.3pt;width:225pt;height:18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iJ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" filled="f" stroked="f">
                <v:textbox inset="0,0,0,0">
                  <w:txbxContent>
                    <w:p w:rsidR="00180226" w:rsidRDefault="00616B99" w:rsidP="00180226">
                      <w:pPr>
                        <w:pStyle w:val="call-outtexthere"/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</w:rPr>
                        <w:t>The Link between Poverty and Stress:</w:t>
                      </w:r>
                    </w:p>
                    <w:p w:rsidR="00616B99" w:rsidRPr="00616B99" w:rsidRDefault="00616B99" w:rsidP="00616B99">
                      <w:pPr>
                        <w:pStyle w:val="call-outtexthere"/>
                        <w:numPr>
                          <w:ilvl w:val="0"/>
                          <w:numId w:val="3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A5A5A5" w:themeColor="accent3"/>
                        </w:rPr>
                        <w:t>Those in Poverty are more likely to develop diabetes, hypertension, depression, and anxiety</w:t>
                      </w:r>
                    </w:p>
                    <w:p w:rsidR="00616B99" w:rsidRPr="00616B99" w:rsidRDefault="00616B99" w:rsidP="00616B99">
                      <w:pPr>
                        <w:pStyle w:val="call-outtexthere"/>
                        <w:numPr>
                          <w:ilvl w:val="0"/>
                          <w:numId w:val="3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A5A5A5" w:themeColor="accent3"/>
                        </w:rPr>
                        <w:t>Children of poverty suffer from difficulty with cognitive function and memory</w:t>
                      </w:r>
                    </w:p>
                    <w:p w:rsidR="00180226" w:rsidRPr="00616B99" w:rsidRDefault="00180226" w:rsidP="00180226">
                      <w:pPr>
                        <w:pStyle w:val="call-outtexthere"/>
                        <w:rPr>
                          <w:color w:val="70AD47" w:themeColor="accent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8F79AF" wp14:editId="543BE5DF">
                <wp:simplePos x="0" y="0"/>
                <wp:positionH relativeFrom="column">
                  <wp:posOffset>2451100</wp:posOffset>
                </wp:positionH>
                <wp:positionV relativeFrom="paragraph">
                  <wp:posOffset>1948180</wp:posOffset>
                </wp:positionV>
                <wp:extent cx="2857500" cy="228600"/>
                <wp:effectExtent l="3175" t="0" r="0" b="444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Default="00616B99" w:rsidP="00180226">
                            <w:pPr>
                              <w:pStyle w:val="SUBHEAD"/>
                            </w:pPr>
                            <w:r>
                              <w:t xml:space="preserve">Chronic Stress and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Body</w:t>
                            </w:r>
                            <w:r w:rsidR="00180226" w:rsidRPr="00157382">
                              <w:t xml:space="preserve"> </w:t>
                            </w:r>
                          </w:p>
                          <w:p w:rsidR="00180226" w:rsidRDefault="00180226" w:rsidP="00180226">
                            <w:pPr>
                              <w:jc w:val="center"/>
                            </w:pPr>
                          </w:p>
                          <w:p w:rsidR="00180226" w:rsidRDefault="00180226" w:rsidP="001802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F79AF" id="Text Box 6" o:spid="_x0000_s1031" type="#_x0000_t202" style="position:absolute;margin-left:193pt;margin-top:153.4pt;width:22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Ifrw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" filled="f" stroked="f">
                <v:textbox inset="0,0,0,0">
                  <w:txbxContent>
                    <w:p w:rsidR="00180226" w:rsidRDefault="00616B99" w:rsidP="00180226">
                      <w:pPr>
                        <w:pStyle w:val="SUBHEAD"/>
                      </w:pPr>
                      <w:r>
                        <w:t xml:space="preserve">Chronic Stress and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Body</w:t>
                      </w:r>
                      <w:r w:rsidR="00180226" w:rsidRPr="00157382">
                        <w:t xml:space="preserve"> </w:t>
                      </w:r>
                    </w:p>
                    <w:p w:rsidR="00180226" w:rsidRDefault="00180226" w:rsidP="00180226">
                      <w:pPr>
                        <w:jc w:val="center"/>
                      </w:pPr>
                    </w:p>
                    <w:p w:rsidR="00180226" w:rsidRDefault="00180226" w:rsidP="001802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EE77CD" wp14:editId="0F76BA82">
                <wp:simplePos x="0" y="0"/>
                <wp:positionH relativeFrom="column">
                  <wp:posOffset>2451100</wp:posOffset>
                </wp:positionH>
                <wp:positionV relativeFrom="paragraph">
                  <wp:posOffset>254000</wp:posOffset>
                </wp:positionV>
                <wp:extent cx="6045200" cy="1676400"/>
                <wp:effectExtent l="3175" t="0" r="0" b="3175"/>
                <wp:wrapSquare wrapText="bothSides"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Default="00616B99" w:rsidP="00616B99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Based upon a study down on adult rats, chronic stress causes more myelin-producing cells and fewer neurons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This disrupts the normal balance in the brain and causes changes in the communication in the brain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Patients with stress disorders, such as PTSD, have alterations in their brain connectivity leading to stronger connection between the hippocampus and the amygdala (which controls the fight or flight response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 xml:space="preserve">The imbalance leads to a stronger response to stress with limited ability to shut down the response 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Chronic Stress affects cognition function due to the change in myelin-producing cells rather than neurons, which causes for difficulty with learning and memory skills. </w:t>
                            </w:r>
                          </w:p>
                          <w:p w:rsidR="00616B99" w:rsidRDefault="00616B99" w:rsidP="00616B99">
                            <w:pPr>
                              <w:pStyle w:val="BodyCopy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77CD" id="Text Box 5" o:spid="_x0000_s1032" type="#_x0000_t202" style="position:absolute;margin-left:193pt;margin-top:20pt;width:476pt;height:13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" filled="f" stroked="f">
                <v:textbox inset="0,0,0,0">
                  <w:txbxContent>
                    <w:p w:rsidR="00180226" w:rsidRDefault="00616B99" w:rsidP="00616B99">
                      <w:pPr>
                        <w:pStyle w:val="BodyCopy"/>
                        <w:numPr>
                          <w:ilvl w:val="0"/>
                          <w:numId w:val="1"/>
                        </w:numPr>
                      </w:pPr>
                      <w:r>
                        <w:t>Based upon a study down on adult rats, chronic stress causes more myelin-producing cells and fewer neurons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1"/>
                          <w:numId w:val="1"/>
                        </w:numPr>
                      </w:pPr>
                      <w:r>
                        <w:t>This disrupts the normal balance in the brain and causes changes in the communication in the brain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0"/>
                          <w:numId w:val="1"/>
                        </w:numPr>
                      </w:pPr>
                      <w:r>
                        <w:t>Patients with stress disorders, such as PTSD, have alterations in their brain connectivity leading to stronger connection between the hippocampus and the amygdala (which controls the fight or flight response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1"/>
                          <w:numId w:val="1"/>
                        </w:numPr>
                      </w:pPr>
                      <w:r>
                        <w:t xml:space="preserve">The imbalance leads to a stronger response to stress with limited ability to shut down the response 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0"/>
                          <w:numId w:val="1"/>
                        </w:numPr>
                      </w:pPr>
                      <w:r>
                        <w:t xml:space="preserve">Chronic Stress affects cognition function due to the change in myelin-producing cells rather than neurons, which causes for difficulty with learning and memory skills. </w:t>
                      </w:r>
                    </w:p>
                    <w:p w:rsidR="00616B99" w:rsidRDefault="00616B99" w:rsidP="00616B99">
                      <w:pPr>
                        <w:pStyle w:val="BodyCopy"/>
                        <w:numPr>
                          <w:ilvl w:val="1"/>
                          <w:numId w:val="1"/>
                        </w:numPr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B99">
        <w:rPr>
          <w:noProof/>
          <w:szCs w:val="20"/>
        </w:rPr>
        <w:drawing>
          <wp:anchor distT="0" distB="0" distL="114300" distR="114300" simplePos="0" relativeHeight="251665920" behindDoc="1" locked="0" layoutInCell="1" allowOverlap="1" wp14:anchorId="58DDC832" wp14:editId="4F55FE21">
            <wp:simplePos x="0" y="0"/>
            <wp:positionH relativeFrom="column">
              <wp:posOffset>-1124585</wp:posOffset>
            </wp:positionH>
            <wp:positionV relativeFrom="paragraph">
              <wp:posOffset>-1051560</wp:posOffset>
            </wp:positionV>
            <wp:extent cx="10033000" cy="7759700"/>
            <wp:effectExtent l="0" t="0" r="6350" b="0"/>
            <wp:wrapNone/>
            <wp:docPr id="24" name="Picture 24" descr="Modern_Real_Estate_FlyerHori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dern_Real_Estate_FlyerHoriz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031B45" wp14:editId="5F39F364">
                <wp:simplePos x="0" y="0"/>
                <wp:positionH relativeFrom="column">
                  <wp:posOffset>-466725</wp:posOffset>
                </wp:positionH>
                <wp:positionV relativeFrom="paragraph">
                  <wp:posOffset>4343400</wp:posOffset>
                </wp:positionV>
                <wp:extent cx="2400300" cy="835660"/>
                <wp:effectExtent l="0" t="0" r="0" b="254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Pr="00FB72C1" w:rsidRDefault="00180226" w:rsidP="00180226">
                            <w:pPr>
                              <w:rPr>
                                <w:rFonts w:ascii="Helvetica" w:hAnsi="Helvetica"/>
                                <w:b/>
                                <w:color w:val="939598"/>
                                <w:szCs w:val="22"/>
                              </w:rPr>
                            </w:pPr>
                          </w:p>
                          <w:p w:rsidR="00180226" w:rsidRPr="00FB72C1" w:rsidRDefault="00616B99" w:rsidP="00180226">
                            <w:pPr>
                              <w:pStyle w:val="PLACELOGOHE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4BBFC" wp14:editId="6E8CBC90">
                                  <wp:extent cx="2091055" cy="1125855"/>
                                  <wp:effectExtent l="0" t="0" r="4445" b="0"/>
                                  <wp:docPr id="32" name="Picture 32" descr="C:\Users\Maura\Pictures\stress-workplace-top-reas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Maura\Pictures\stress-workplace-top-reas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055" cy="112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31B45" id="Text Box 13" o:spid="_x0000_s1033" type="#_x0000_t202" style="position:absolute;margin-left:-36.75pt;margin-top:342pt;width:189pt;height:6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8PswIAALI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" filled="f" stroked="f">
                <v:textbox inset="0,0,0,0">
                  <w:txbxContent>
                    <w:p w:rsidR="00180226" w:rsidRPr="00FB72C1" w:rsidRDefault="00180226" w:rsidP="00180226">
                      <w:pPr>
                        <w:rPr>
                          <w:rFonts w:ascii="Helvetica" w:hAnsi="Helvetica"/>
                          <w:b/>
                          <w:color w:val="939598"/>
                          <w:szCs w:val="22"/>
                        </w:rPr>
                      </w:pPr>
                    </w:p>
                    <w:p w:rsidR="00180226" w:rsidRPr="00FB72C1" w:rsidRDefault="00616B99" w:rsidP="00180226">
                      <w:pPr>
                        <w:pStyle w:val="PLACELOGOHE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64BBFC" wp14:editId="6E8CBC90">
                            <wp:extent cx="2091055" cy="1125855"/>
                            <wp:effectExtent l="0" t="0" r="4445" b="0"/>
                            <wp:docPr id="32" name="Picture 32" descr="C:\Users\Maura\Pictures\stress-workplace-top-reas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Maura\Pictures\stress-workplace-top-reas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055" cy="112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F4B724" wp14:editId="3422BBB7">
                <wp:simplePos x="0" y="0"/>
                <wp:positionH relativeFrom="column">
                  <wp:posOffset>-850900</wp:posOffset>
                </wp:positionH>
                <wp:positionV relativeFrom="paragraph">
                  <wp:posOffset>-647700</wp:posOffset>
                </wp:positionV>
                <wp:extent cx="2946400" cy="3771900"/>
                <wp:effectExtent l="44450" t="38100" r="38100" b="381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3771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76200">
                          <a:solidFill>
                            <a:srgbClr val="BBC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226" w:rsidRPr="005D2B4E" w:rsidRDefault="00616B99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1A72DD17" wp14:editId="43986C5C">
                                  <wp:extent cx="2870200" cy="3700145"/>
                                  <wp:effectExtent l="0" t="0" r="6350" b="0"/>
                                  <wp:docPr id="9" name="Picture 9" descr="C:\Users\Maura\Pictures\2011-str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aura\Pictures\2011-str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0" cy="370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4981D751" wp14:editId="152E2CB9">
                                  <wp:extent cx="2870200" cy="1913255"/>
                                  <wp:effectExtent l="0" t="0" r="6350" b="0"/>
                                  <wp:docPr id="5" name="Picture 5" descr="C:\Users\Maura\Pictures\stress-workplace-top-reas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ura\Pictures\stress-workplace-top-reas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0" cy="1913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:rsidR="00180226" w:rsidRPr="005D2B4E" w:rsidRDefault="00180226" w:rsidP="00180226">
                            <w:pPr>
                              <w:pStyle w:val="PhotoBox"/>
                            </w:pPr>
                            <w:r w:rsidRPr="005D2B4E">
                              <w:t>PLACE PHOTO HERE,</w:t>
                            </w:r>
                          </w:p>
                          <w:p w:rsidR="00180226" w:rsidRPr="005D2B4E" w:rsidRDefault="00180226" w:rsidP="00180226">
                            <w:pPr>
                              <w:pStyle w:val="PhotoBox"/>
                            </w:pPr>
                            <w:r w:rsidRPr="005D2B4E">
                              <w:t>OTHERWISE DELETE BOX</w:t>
                            </w:r>
                          </w:p>
                          <w:p w:rsidR="00180226" w:rsidRPr="005D2B4E" w:rsidRDefault="00180226" w:rsidP="001802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4B724" id="_x0000_s1034" type="#_x0000_t202" style="position:absolute;margin-left:-67pt;margin-top:-51pt;width:232pt;height:29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" fillcolor="#969696" strokecolor="#bbcc30" strokeweight="6pt">
                <v:textbox inset="0,0,0,0">
                  <w:txbxContent>
                    <w:p w:rsidR="00180226" w:rsidRPr="005D2B4E" w:rsidRDefault="00616B99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noProof/>
                          <w:sz w:val="22"/>
                        </w:rPr>
                        <w:drawing>
                          <wp:inline distT="0" distB="0" distL="0" distR="0" wp14:anchorId="1A72DD17" wp14:editId="43986C5C">
                            <wp:extent cx="2870200" cy="3700145"/>
                            <wp:effectExtent l="0" t="0" r="6350" b="0"/>
                            <wp:docPr id="9" name="Picture 9" descr="C:\Users\Maura\Pictures\2011-str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aura\Pictures\2011-str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0" cy="3700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/>
                          <w:noProof/>
                          <w:sz w:val="22"/>
                        </w:rPr>
                        <w:drawing>
                          <wp:inline distT="0" distB="0" distL="0" distR="0" wp14:anchorId="4981D751" wp14:editId="152E2CB9">
                            <wp:extent cx="2870200" cy="1913255"/>
                            <wp:effectExtent l="0" t="0" r="6350" b="0"/>
                            <wp:docPr id="5" name="Picture 5" descr="C:\Users\Maura\Pictures\stress-workplace-top-reas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ura\Pictures\stress-workplace-top-reas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0" cy="191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:rsidR="00180226" w:rsidRPr="005D2B4E" w:rsidRDefault="00180226" w:rsidP="00180226">
                      <w:pPr>
                        <w:pStyle w:val="PhotoBox"/>
                      </w:pPr>
                      <w:r w:rsidRPr="005D2B4E">
                        <w:t>PLACE PHOTO HERE,</w:t>
                      </w:r>
                    </w:p>
                    <w:p w:rsidR="00180226" w:rsidRPr="005D2B4E" w:rsidRDefault="00180226" w:rsidP="00180226">
                      <w:pPr>
                        <w:pStyle w:val="PhotoBox"/>
                      </w:pPr>
                      <w:r w:rsidRPr="005D2B4E">
                        <w:t>OTHERWISE DELETE BOX</w:t>
                      </w:r>
                    </w:p>
                    <w:p w:rsidR="00180226" w:rsidRPr="005D2B4E" w:rsidRDefault="00180226" w:rsidP="001802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883AF1" wp14:editId="0C49F2C4">
                <wp:simplePos x="0" y="0"/>
                <wp:positionH relativeFrom="column">
                  <wp:posOffset>5384800</wp:posOffset>
                </wp:positionH>
                <wp:positionV relativeFrom="paragraph">
                  <wp:posOffset>4584700</wp:posOffset>
                </wp:positionV>
                <wp:extent cx="2451100" cy="457200"/>
                <wp:effectExtent l="3175" t="3175" r="3175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Pr="00922A3B" w:rsidRDefault="00180226" w:rsidP="00180226">
                            <w:pPr>
                              <w:pStyle w:val="HEADLINE"/>
                              <w:rPr>
                                <w:color w:val="8080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3AF1" id="Text Box 11" o:spid="_x0000_s1035" type="#_x0000_t202" style="position:absolute;margin-left:424pt;margin-top:361pt;width:19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BMsAIAALE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" filled="f" stroked="f">
                <v:textbox inset="0,0,0,0">
                  <w:txbxContent>
                    <w:p w:rsidR="00180226" w:rsidRPr="00922A3B" w:rsidRDefault="00180226" w:rsidP="00180226">
                      <w:pPr>
                        <w:pStyle w:val="HEADLINE"/>
                        <w:rPr>
                          <w:color w:val="8080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38100</wp:posOffset>
                </wp:positionV>
                <wp:extent cx="2857500" cy="228600"/>
                <wp:effectExtent l="3175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Default="00616B99" w:rsidP="00180226">
                            <w:pPr>
                              <w:pStyle w:val="SUBHEAD"/>
                            </w:pPr>
                            <w:r>
                              <w:t xml:space="preserve">Chronic Stress and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Brain</w:t>
                            </w:r>
                          </w:p>
                          <w:p w:rsidR="00180226" w:rsidRDefault="00180226" w:rsidP="00180226">
                            <w:pPr>
                              <w:jc w:val="center"/>
                            </w:pPr>
                          </w:p>
                          <w:p w:rsidR="00180226" w:rsidRDefault="00180226" w:rsidP="001802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193pt;margin-top:3pt;width:225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AY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" filled="f" stroked="f">
                <v:textbox inset="0,0,0,0">
                  <w:txbxContent>
                    <w:p w:rsidR="00180226" w:rsidRDefault="00616B99" w:rsidP="00180226">
                      <w:pPr>
                        <w:pStyle w:val="SUBHEAD"/>
                      </w:pPr>
                      <w:r>
                        <w:t xml:space="preserve">Chronic Stress and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Brain</w:t>
                      </w:r>
                    </w:p>
                    <w:p w:rsidR="00180226" w:rsidRDefault="00180226" w:rsidP="00180226">
                      <w:pPr>
                        <w:jc w:val="center"/>
                      </w:pPr>
                    </w:p>
                    <w:p w:rsidR="00180226" w:rsidRDefault="00180226" w:rsidP="001802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-457200</wp:posOffset>
                </wp:positionV>
                <wp:extent cx="6057900" cy="368300"/>
                <wp:effectExtent l="3175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Pr="00802558" w:rsidRDefault="009C1DA4" w:rsidP="00180226">
                            <w:pPr>
                              <w:pStyle w:val="HEADLINE"/>
                            </w:pPr>
                            <w:r>
                              <w:t>The Effects of Chronic Stress on 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193pt;margin-top:-36pt;width:477pt;height:2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UWrwIAALE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" filled="f" stroked="f">
                <v:textbox inset="0,0,0,0">
                  <w:txbxContent>
                    <w:p w:rsidR="00180226" w:rsidRPr="00802558" w:rsidRDefault="009C1DA4" w:rsidP="00180226">
                      <w:pPr>
                        <w:pStyle w:val="HEADLINE"/>
                      </w:pPr>
                      <w:r>
                        <w:t>The Effects of Chronic Stress on Health</w:t>
                      </w:r>
                    </w:p>
                  </w:txbxContent>
                </v:textbox>
              </v:shape>
            </w:pict>
          </mc:Fallback>
        </mc:AlternateContent>
      </w:r>
      <w:r w:rsidR="00616B9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3987800</wp:posOffset>
                </wp:positionV>
                <wp:extent cx="2857500" cy="2387600"/>
                <wp:effectExtent l="3175" t="0" r="0" b="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26" w:rsidRPr="00616B99" w:rsidRDefault="00180226" w:rsidP="00616B99">
                            <w:pPr>
                              <w:pStyle w:val="BULLETPOINTS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-44pt;margin-top:314pt;width:225pt;height:18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/ssAIAALM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" filled="f" stroked="f">
                <v:textbox inset="0,0,0,0">
                  <w:txbxContent>
                    <w:p w:rsidR="00180226" w:rsidRPr="00616B99" w:rsidRDefault="00180226" w:rsidP="00616B99">
                      <w:pPr>
                        <w:pStyle w:val="BULLETPOINTS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0226" w:rsidSect="00180226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451798"/>
    <w:multiLevelType w:val="hybridMultilevel"/>
    <w:tmpl w:val="A10A8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C379F2"/>
    <w:multiLevelType w:val="hybridMultilevel"/>
    <w:tmpl w:val="316A0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E6474"/>
    <w:multiLevelType w:val="hybridMultilevel"/>
    <w:tmpl w:val="03C04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3791F"/>
    <w:multiLevelType w:val="multilevel"/>
    <w:tmpl w:val="FB4E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A4"/>
    <w:rsid w:val="00180226"/>
    <w:rsid w:val="001B577C"/>
    <w:rsid w:val="002A5274"/>
    <w:rsid w:val="00616B99"/>
    <w:rsid w:val="009C1DA4"/>
    <w:rsid w:val="00DD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chartTrackingRefBased/>
  <w15:docId w15:val="{B65BBFED-4230-404F-A992-1C59634C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hotoBox">
    <w:name w:val="Photo Box"/>
    <w:basedOn w:val="Normal"/>
    <w:rsid w:val="00180226"/>
    <w:pPr>
      <w:spacing w:line="300" w:lineRule="atLeast"/>
      <w:jc w:val="center"/>
    </w:pPr>
    <w:rPr>
      <w:rFonts w:ascii="Arial" w:hAnsi="Arial"/>
      <w:sz w:val="22"/>
    </w:rPr>
  </w:style>
  <w:style w:type="paragraph" w:customStyle="1" w:styleId="Address">
    <w:name w:val="Address"/>
    <w:basedOn w:val="Normal"/>
    <w:rsid w:val="00180226"/>
    <w:pPr>
      <w:spacing w:line="200" w:lineRule="atLeast"/>
    </w:pPr>
    <w:rPr>
      <w:rFonts w:ascii="Arial" w:hAnsi="Arial"/>
      <w:b/>
      <w:color w:val="FFFFFF"/>
      <w:sz w:val="16"/>
    </w:rPr>
  </w:style>
  <w:style w:type="paragraph" w:customStyle="1" w:styleId="HEADLINE">
    <w:name w:val="HEADLINE"/>
    <w:basedOn w:val="Normal"/>
    <w:rsid w:val="00180226"/>
    <w:rPr>
      <w:rFonts w:ascii="Arial" w:hAnsi="Arial"/>
      <w:b/>
      <w:color w:val="BBCC30"/>
      <w:sz w:val="50"/>
    </w:rPr>
  </w:style>
  <w:style w:type="paragraph" w:customStyle="1" w:styleId="SUBHEAD">
    <w:name w:val="SUBHEAD"/>
    <w:basedOn w:val="Normal"/>
    <w:rsid w:val="00180226"/>
    <w:rPr>
      <w:rFonts w:ascii="Arial" w:hAnsi="Arial"/>
      <w:b/>
      <w:color w:val="808080"/>
      <w:sz w:val="30"/>
    </w:rPr>
  </w:style>
  <w:style w:type="paragraph" w:customStyle="1" w:styleId="BodyCopy">
    <w:name w:val="Body_Copy"/>
    <w:basedOn w:val="Normal"/>
    <w:rsid w:val="00180226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20"/>
      <w:szCs w:val="16"/>
    </w:rPr>
  </w:style>
  <w:style w:type="paragraph" w:customStyle="1" w:styleId="NoParagraphStyle">
    <w:name w:val="[No Paragraph Style]"/>
    <w:link w:val="NoParagraphStyleChar"/>
    <w:rsid w:val="00FB72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PULLQUOTE">
    <w:name w:val="PULL QUOTE"/>
    <w:basedOn w:val="SUBHEAD"/>
    <w:rsid w:val="0089336E"/>
    <w:pPr>
      <w:spacing w:line="340" w:lineRule="atLeast"/>
      <w:jc w:val="center"/>
    </w:pPr>
    <w:rPr>
      <w:color w:val="BBCC30"/>
      <w:sz w:val="28"/>
    </w:rPr>
  </w:style>
  <w:style w:type="paragraph" w:customStyle="1" w:styleId="BasicParagraph">
    <w:name w:val="[Basic Paragraph]"/>
    <w:basedOn w:val="NoParagraphStyle"/>
    <w:link w:val="BasicParagraphChar"/>
    <w:rsid w:val="00FB72C1"/>
  </w:style>
  <w:style w:type="paragraph" w:customStyle="1" w:styleId="BULLETPOINTS">
    <w:name w:val="BULLETPOINTS"/>
    <w:basedOn w:val="Normal"/>
    <w:rsid w:val="00180226"/>
    <w:rPr>
      <w:rFonts w:ascii="Arial" w:hAnsi="Arial"/>
      <w:color w:val="939598"/>
      <w:sz w:val="22"/>
    </w:rPr>
  </w:style>
  <w:style w:type="paragraph" w:customStyle="1" w:styleId="call-outtexthere">
    <w:name w:val="call-out text here"/>
    <w:basedOn w:val="BasicParagraph"/>
    <w:link w:val="call-outtexthereChar"/>
    <w:qFormat/>
    <w:rsid w:val="00180226"/>
    <w:pPr>
      <w:spacing w:line="360" w:lineRule="auto"/>
    </w:pPr>
    <w:rPr>
      <w:rFonts w:ascii="Arial" w:hAnsi="Arial"/>
      <w:b/>
      <w:color w:val="939598"/>
      <w:spacing w:val="-5"/>
      <w:szCs w:val="20"/>
    </w:rPr>
  </w:style>
  <w:style w:type="paragraph" w:customStyle="1" w:styleId="PLACELOGOHERE">
    <w:name w:val="PLACE LOGO HERE"/>
    <w:basedOn w:val="Normal"/>
    <w:link w:val="PLACELOGOHEREChar"/>
    <w:qFormat/>
    <w:rsid w:val="00180226"/>
    <w:pPr>
      <w:jc w:val="center"/>
    </w:pPr>
    <w:rPr>
      <w:rFonts w:ascii="Arial" w:hAnsi="Arial"/>
      <w:caps/>
      <w:color w:val="939598"/>
      <w:szCs w:val="22"/>
    </w:rPr>
  </w:style>
  <w:style w:type="character" w:customStyle="1" w:styleId="NoParagraphStyleChar">
    <w:name w:val="[No Paragraph Style] Char"/>
    <w:basedOn w:val="DefaultParagraphFont"/>
    <w:link w:val="NoParagraphStyle"/>
    <w:rsid w:val="00180226"/>
    <w:rPr>
      <w:rFonts w:ascii="Times-Roman" w:hAnsi="Times-Roman"/>
      <w:color w:val="000000"/>
      <w:sz w:val="24"/>
      <w:szCs w:val="24"/>
      <w:lang w:val="en-US" w:eastAsia="en-US" w:bidi="ar-SA"/>
    </w:rPr>
  </w:style>
  <w:style w:type="character" w:customStyle="1" w:styleId="BasicParagraphChar">
    <w:name w:val="[Basic Paragraph] Char"/>
    <w:basedOn w:val="NoParagraphStyleChar"/>
    <w:link w:val="BasicParagraph"/>
    <w:rsid w:val="00180226"/>
    <w:rPr>
      <w:rFonts w:ascii="Times-Roman" w:hAnsi="Times-Roman"/>
      <w:color w:val="000000"/>
      <w:sz w:val="24"/>
      <w:szCs w:val="24"/>
      <w:lang w:val="en-US" w:eastAsia="en-US" w:bidi="ar-SA"/>
    </w:rPr>
  </w:style>
  <w:style w:type="character" w:customStyle="1" w:styleId="call-outtexthereChar">
    <w:name w:val="call-out text here Char"/>
    <w:basedOn w:val="BasicParagraphChar"/>
    <w:link w:val="call-outtexthere"/>
    <w:rsid w:val="00180226"/>
    <w:rPr>
      <w:rFonts w:ascii="Times-Roman" w:hAnsi="Times-Roman"/>
      <w:color w:val="000000"/>
      <w:sz w:val="24"/>
      <w:szCs w:val="24"/>
      <w:lang w:val="en-US" w:eastAsia="en-US" w:bidi="ar-SA"/>
    </w:rPr>
  </w:style>
  <w:style w:type="paragraph" w:customStyle="1" w:styleId="YourNameHere">
    <w:name w:val="Your Name Here"/>
    <w:basedOn w:val="Normal"/>
    <w:link w:val="YourNameHereChar"/>
    <w:qFormat/>
    <w:rsid w:val="00DD3F7C"/>
    <w:pPr>
      <w:widowControl w:val="0"/>
      <w:autoSpaceDE w:val="0"/>
      <w:autoSpaceDN w:val="0"/>
      <w:adjustRightInd w:val="0"/>
      <w:textAlignment w:val="center"/>
    </w:pPr>
    <w:rPr>
      <w:rFonts w:ascii="Arial" w:hAnsi="Arial"/>
      <w:b/>
      <w:color w:val="BBCC30"/>
      <w:sz w:val="20"/>
      <w:szCs w:val="16"/>
    </w:rPr>
  </w:style>
  <w:style w:type="character" w:customStyle="1" w:styleId="PLACELOGOHEREChar">
    <w:name w:val="PLACE LOGO HERE Char"/>
    <w:basedOn w:val="DefaultParagraphFont"/>
    <w:link w:val="PLACELOGOHERE"/>
    <w:rsid w:val="00180226"/>
    <w:rPr>
      <w:rFonts w:ascii="Arial" w:hAnsi="Arial"/>
      <w:caps/>
      <w:color w:val="939598"/>
      <w:sz w:val="24"/>
      <w:szCs w:val="22"/>
    </w:rPr>
  </w:style>
  <w:style w:type="paragraph" w:customStyle="1" w:styleId="YourTitleHere">
    <w:name w:val="Your Title Here"/>
    <w:basedOn w:val="Normal"/>
    <w:link w:val="YourTitleHereChar"/>
    <w:qFormat/>
    <w:rsid w:val="00DD3F7C"/>
    <w:pPr>
      <w:widowControl w:val="0"/>
      <w:autoSpaceDE w:val="0"/>
      <w:autoSpaceDN w:val="0"/>
      <w:adjustRightInd w:val="0"/>
      <w:textAlignment w:val="center"/>
    </w:pPr>
    <w:rPr>
      <w:rFonts w:ascii="Arial" w:hAnsi="Arial"/>
      <w:color w:val="FFFFFF"/>
      <w:sz w:val="20"/>
      <w:szCs w:val="16"/>
    </w:rPr>
  </w:style>
  <w:style w:type="character" w:customStyle="1" w:styleId="YourNameHereChar">
    <w:name w:val="Your Name Here Char"/>
    <w:basedOn w:val="DefaultParagraphFont"/>
    <w:link w:val="YourNameHere"/>
    <w:rsid w:val="00DD3F7C"/>
    <w:rPr>
      <w:rFonts w:ascii="Arial" w:hAnsi="Arial"/>
      <w:b/>
      <w:color w:val="BBCC30"/>
      <w:szCs w:val="16"/>
    </w:rPr>
  </w:style>
  <w:style w:type="paragraph" w:styleId="NoSpacing">
    <w:name w:val="No Spacing"/>
    <w:link w:val="NoSpacingChar"/>
    <w:uiPriority w:val="1"/>
    <w:qFormat/>
    <w:rsid w:val="002A5274"/>
    <w:rPr>
      <w:rFonts w:asciiTheme="minorHAnsi" w:eastAsiaTheme="minorEastAsia" w:hAnsiTheme="minorHAnsi" w:cstheme="minorBidi"/>
      <w:sz w:val="22"/>
      <w:szCs w:val="22"/>
    </w:rPr>
  </w:style>
  <w:style w:type="character" w:customStyle="1" w:styleId="YourTitleHereChar">
    <w:name w:val="Your Title Here Char"/>
    <w:basedOn w:val="DefaultParagraphFont"/>
    <w:link w:val="YourTitleHere"/>
    <w:rsid w:val="00DD3F7C"/>
    <w:rPr>
      <w:rFonts w:ascii="Arial" w:hAnsi="Arial"/>
      <w:color w:val="FFFFFF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2A5274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ra\AppData\Roaming\Microsoft\Templates\Flyer%20or%20datasheet%20(Modern%20Elegance%20design,%202-sided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 or datasheet (Modern Elegance design, 2-sided)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 Snyder</dc:creator>
  <cp:keywords/>
  <dc:description/>
  <cp:lastModifiedBy>Maura Snyder</cp:lastModifiedBy>
  <cp:revision>2</cp:revision>
  <cp:lastPrinted>2008-04-16T16:02:00Z</cp:lastPrinted>
  <dcterms:created xsi:type="dcterms:W3CDTF">2014-07-21T12:56:00Z</dcterms:created>
  <dcterms:modified xsi:type="dcterms:W3CDTF">2014-07-21T12:56:00Z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TC103794459990</vt:lpwstr>
  </property>
</Properties>
</file>